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BB" w:rsidRDefault="00A871BB">
      <w:pPr>
        <w:rPr>
          <w:rFonts w:ascii="Arial" w:hAnsi="Arial" w:cs="Arial"/>
        </w:rPr>
      </w:pPr>
    </w:p>
    <w:p w:rsidR="002E09E8" w:rsidRDefault="002E09E8">
      <w:pPr>
        <w:rPr>
          <w:rFonts w:ascii="Arial" w:hAnsi="Arial" w:cs="Arial"/>
        </w:rPr>
      </w:pPr>
    </w:p>
    <w:p w:rsidR="002E09E8" w:rsidRDefault="002E09E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0663A2">
        <w:rPr>
          <w:noProof/>
          <w:sz w:val="16"/>
          <w:szCs w:val="16"/>
        </w:rPr>
        <w:drawing>
          <wp:inline distT="0" distB="0" distL="0" distR="0">
            <wp:extent cx="691515" cy="56451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D15" w:rsidRDefault="00753D15" w:rsidP="00753D15">
      <w:pPr>
        <w:spacing w:line="220" w:lineRule="exact"/>
        <w:ind w:left="992" w:right="905"/>
        <w:jc w:val="center"/>
        <w:rPr>
          <w:b/>
        </w:rPr>
      </w:pPr>
      <w:r w:rsidRPr="00013F99">
        <w:rPr>
          <w:b/>
        </w:rPr>
        <w:t>Ministero dell’Istruzione</w:t>
      </w:r>
    </w:p>
    <w:p w:rsidR="00753D15" w:rsidRDefault="00753D15" w:rsidP="00753D15">
      <w:pPr>
        <w:spacing w:line="0" w:lineRule="atLeast"/>
        <w:ind w:left="1416" w:firstLine="708"/>
        <w:rPr>
          <w:sz w:val="22"/>
        </w:rPr>
      </w:pPr>
      <w:r>
        <w:rPr>
          <w:sz w:val="28"/>
        </w:rPr>
        <w:t>U</w:t>
      </w:r>
      <w:r>
        <w:rPr>
          <w:sz w:val="22"/>
        </w:rPr>
        <w:t>FFICIO</w:t>
      </w:r>
      <w:r>
        <w:rPr>
          <w:sz w:val="28"/>
        </w:rPr>
        <w:t xml:space="preserve"> S</w:t>
      </w:r>
      <w:r>
        <w:rPr>
          <w:sz w:val="22"/>
        </w:rPr>
        <w:t>COLASTICO</w:t>
      </w:r>
      <w:r>
        <w:rPr>
          <w:sz w:val="28"/>
        </w:rPr>
        <w:t xml:space="preserve"> R</w:t>
      </w:r>
      <w:r>
        <w:rPr>
          <w:sz w:val="22"/>
        </w:rPr>
        <w:t>EGIONALE PER IL</w:t>
      </w:r>
      <w:r>
        <w:rPr>
          <w:sz w:val="28"/>
        </w:rPr>
        <w:t xml:space="preserve"> L</w:t>
      </w:r>
      <w:r>
        <w:rPr>
          <w:sz w:val="22"/>
        </w:rPr>
        <w:t>AZIO</w:t>
      </w:r>
    </w:p>
    <w:p w:rsidR="00753D15" w:rsidRDefault="00753D15" w:rsidP="00753D15">
      <w:pPr>
        <w:spacing w:line="2" w:lineRule="exact"/>
      </w:pPr>
    </w:p>
    <w:p w:rsidR="00753D15" w:rsidRDefault="00753D15" w:rsidP="00753D15">
      <w:pPr>
        <w:spacing w:line="0" w:lineRule="atLeast"/>
        <w:ind w:left="2380"/>
        <w:rPr>
          <w:b/>
          <w:sz w:val="32"/>
        </w:rPr>
      </w:pPr>
      <w:proofErr w:type="spellStart"/>
      <w:r>
        <w:rPr>
          <w:b/>
          <w:sz w:val="32"/>
        </w:rPr>
        <w:t>I.T.C.G.S.</w:t>
      </w:r>
      <w:proofErr w:type="spellEnd"/>
      <w:r>
        <w:rPr>
          <w:b/>
          <w:sz w:val="32"/>
        </w:rPr>
        <w:t xml:space="preserve"> “PAOLO TOSCANELLI”</w:t>
      </w:r>
    </w:p>
    <w:p w:rsidR="00753D15" w:rsidRDefault="00753D15" w:rsidP="00753D15">
      <w:pPr>
        <w:spacing w:line="236" w:lineRule="auto"/>
        <w:ind w:left="2540"/>
        <w:rPr>
          <w:rFonts w:ascii="Arial" w:eastAsia="Arial" w:hAnsi="Arial"/>
        </w:rPr>
      </w:pPr>
      <w:r>
        <w:rPr>
          <w:rFonts w:ascii="Arial" w:eastAsia="Arial" w:hAnsi="Arial"/>
        </w:rPr>
        <w:t>00122 Roma Lido - Via delle Rande, 22 - XXI Distretto</w:t>
      </w:r>
    </w:p>
    <w:p w:rsidR="00753D15" w:rsidRDefault="00753D15" w:rsidP="00753D15">
      <w:pPr>
        <w:spacing w:line="10" w:lineRule="exact"/>
      </w:pPr>
    </w:p>
    <w:p w:rsidR="00753D15" w:rsidRPr="008833F4" w:rsidRDefault="00753D15" w:rsidP="00753D15">
      <w:pPr>
        <w:spacing w:line="255" w:lineRule="auto"/>
        <w:ind w:left="2540" w:right="540" w:hanging="1240"/>
        <w:rPr>
          <w:rFonts w:ascii="Arial" w:eastAsia="Arial" w:hAnsi="Arial"/>
          <w:b/>
          <w:i/>
          <w:color w:val="00B050"/>
          <w:sz w:val="17"/>
          <w:lang w:val="en-US"/>
        </w:rPr>
      </w:pPr>
      <w:r w:rsidRPr="008833F4">
        <w:rPr>
          <w:rFonts w:ascii="Arial" w:eastAsia="Arial" w:hAnsi="Arial"/>
          <w:sz w:val="17"/>
          <w:lang w:val="en-US"/>
        </w:rPr>
        <w:t xml:space="preserve">Mail: </w:t>
      </w:r>
      <w:hyperlink r:id="rId7" w:history="1">
        <w:r w:rsidRPr="008833F4">
          <w:rPr>
            <w:rFonts w:ascii="Arial" w:eastAsia="Arial" w:hAnsi="Arial"/>
            <w:i/>
            <w:sz w:val="17"/>
            <w:lang w:val="en-US"/>
          </w:rPr>
          <w:t xml:space="preserve">rmtd640001@pec.istruzione.it </w:t>
        </w:r>
      </w:hyperlink>
      <w:r w:rsidRPr="008833F4">
        <w:rPr>
          <w:rFonts w:ascii="Arial" w:eastAsia="Arial" w:hAnsi="Arial"/>
          <w:sz w:val="17"/>
          <w:lang w:val="en-US"/>
        </w:rPr>
        <w:t xml:space="preserve">- </w:t>
      </w:r>
      <w:hyperlink r:id="rId8" w:history="1">
        <w:r w:rsidRPr="008833F4">
          <w:rPr>
            <w:rFonts w:ascii="Arial" w:eastAsia="Arial" w:hAnsi="Arial"/>
            <w:i/>
            <w:sz w:val="17"/>
            <w:lang w:val="en-US"/>
          </w:rPr>
          <w:t xml:space="preserve">rmtd640001@istruzione.it </w:t>
        </w:r>
      </w:hyperlink>
      <w:r w:rsidRPr="008833F4">
        <w:rPr>
          <w:rFonts w:ascii="Arial" w:eastAsia="Arial" w:hAnsi="Arial"/>
          <w:i/>
          <w:color w:val="FF0000"/>
          <w:sz w:val="17"/>
          <w:lang w:val="en-US"/>
        </w:rPr>
        <w:t xml:space="preserve">- </w:t>
      </w:r>
      <w:r w:rsidRPr="008833F4">
        <w:rPr>
          <w:rFonts w:ascii="Arial" w:eastAsia="Arial" w:hAnsi="Arial"/>
          <w:b/>
          <w:i/>
          <w:color w:val="FF0000"/>
          <w:sz w:val="17"/>
          <w:lang w:val="en-US"/>
        </w:rPr>
        <w:t>Web</w:t>
      </w:r>
      <w:r w:rsidRPr="008833F4">
        <w:rPr>
          <w:rFonts w:ascii="Arial" w:eastAsia="Arial" w:hAnsi="Arial"/>
          <w:b/>
          <w:sz w:val="17"/>
          <w:lang w:val="en-US"/>
        </w:rPr>
        <w:t>:</w:t>
      </w:r>
      <w:r>
        <w:rPr>
          <w:rFonts w:ascii="Arial" w:eastAsia="Arial" w:hAnsi="Arial"/>
          <w:b/>
          <w:sz w:val="17"/>
          <w:lang w:val="en-US"/>
        </w:rPr>
        <w:t xml:space="preserve"> </w:t>
      </w:r>
      <w:r>
        <w:rPr>
          <w:rFonts w:ascii="Arial" w:eastAsia="Arial" w:hAnsi="Arial"/>
          <w:b/>
          <w:i/>
          <w:color w:val="00B050"/>
          <w:sz w:val="17"/>
          <w:lang w:val="en-US"/>
        </w:rPr>
        <w:t>https://itcgtoscanelli.edu.it</w:t>
      </w:r>
    </w:p>
    <w:p w:rsidR="00753D15" w:rsidRPr="00CE42E2" w:rsidRDefault="00753D15" w:rsidP="00753D15">
      <w:pPr>
        <w:spacing w:line="255" w:lineRule="auto"/>
        <w:ind w:left="2540" w:right="540" w:hanging="1240"/>
        <w:rPr>
          <w:rFonts w:ascii="Arial" w:eastAsia="Arial" w:hAnsi="Arial"/>
          <w:i/>
          <w:sz w:val="17"/>
        </w:rPr>
      </w:pPr>
      <w:r w:rsidRPr="00CE42E2">
        <w:rPr>
          <w:rFonts w:ascii="Arial" w:eastAsia="Arial" w:hAnsi="Arial"/>
          <w:sz w:val="17"/>
        </w:rPr>
        <w:t xml:space="preserve">Tel: </w:t>
      </w:r>
      <w:r w:rsidRPr="00CE42E2">
        <w:rPr>
          <w:rFonts w:ascii="Arial" w:eastAsia="Arial" w:hAnsi="Arial"/>
          <w:i/>
          <w:sz w:val="17"/>
        </w:rPr>
        <w:t>06.121127590</w:t>
      </w:r>
      <w:r w:rsidRPr="00CE42E2">
        <w:rPr>
          <w:rFonts w:ascii="Arial" w:eastAsia="Arial" w:hAnsi="Arial"/>
          <w:sz w:val="17"/>
        </w:rPr>
        <w:t xml:space="preserve"> – Fax: </w:t>
      </w:r>
      <w:r w:rsidRPr="00CE42E2">
        <w:rPr>
          <w:rFonts w:ascii="Arial" w:eastAsia="Arial" w:hAnsi="Arial"/>
          <w:i/>
          <w:sz w:val="17"/>
        </w:rPr>
        <w:t>06.56000338</w:t>
      </w:r>
      <w:r w:rsidRPr="00CE42E2">
        <w:rPr>
          <w:rFonts w:ascii="Arial" w:eastAsia="Arial" w:hAnsi="Arial"/>
          <w:sz w:val="17"/>
        </w:rPr>
        <w:t xml:space="preserve"> – CF: </w:t>
      </w:r>
      <w:r w:rsidRPr="00CE42E2">
        <w:rPr>
          <w:rFonts w:ascii="Arial" w:eastAsia="Arial" w:hAnsi="Arial"/>
          <w:i/>
          <w:sz w:val="17"/>
        </w:rPr>
        <w:t>80196290581</w:t>
      </w:r>
    </w:p>
    <w:p w:rsidR="00753D15" w:rsidRPr="00CE42E2" w:rsidRDefault="00017064" w:rsidP="00753D15">
      <w:pPr>
        <w:spacing w:line="79" w:lineRule="exact"/>
        <w:rPr>
          <w:rFonts w:ascii="Arial" w:eastAsia="Arial" w:hAnsi="Arial"/>
          <w:sz w:val="17"/>
        </w:rPr>
      </w:pPr>
      <w:r w:rsidRPr="00017064">
        <w:rPr>
          <w:rFonts w:ascii="Arial" w:eastAsia="Arial" w:hAnsi="Arial"/>
          <w:i/>
          <w:noProof/>
          <w:sz w:val="17"/>
        </w:rPr>
        <w:pict>
          <v:line id="Line 1" o:spid="_x0000_s1026" style="position:absolute;z-index:-251656192;visibility:visible;mso-wrap-distance-top:-6e-5mm;mso-wrap-distance-bottom:-6e-5mm" from="111.5pt,4.15pt" to="361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" o:allowincell="f" strokeweight=".05725mm"/>
        </w:pict>
      </w:r>
      <w:r w:rsidRPr="00017064">
        <w:rPr>
          <w:rFonts w:ascii="Arial" w:eastAsia="Arial" w:hAnsi="Arial"/>
          <w:i/>
          <w:noProof/>
          <w:sz w:val="17"/>
        </w:rPr>
        <w:pict>
          <v:line id="Line 2" o:spid="_x0000_s1027" style="position:absolute;z-index:-251655168;visibility:visible;mso-wrap-distance-top:-6e-5mm;mso-wrap-distance-bottom:-6e-5mm" from="361.75pt,4.15pt" to="381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" o:allowincell="f" strokeweight=".05725mm"/>
        </w:pict>
      </w:r>
    </w:p>
    <w:p w:rsidR="00753D15" w:rsidRDefault="00753D15" w:rsidP="00753D15">
      <w:pPr>
        <w:spacing w:line="239" w:lineRule="auto"/>
        <w:ind w:left="2480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 xml:space="preserve">Sede succursale: </w:t>
      </w:r>
      <w:r>
        <w:rPr>
          <w:rFonts w:ascii="Arial" w:eastAsia="Arial" w:hAnsi="Arial"/>
          <w:sz w:val="18"/>
        </w:rPr>
        <w:t>00122 Roma Lido–Via Capo Sperone, 52</w:t>
      </w:r>
    </w:p>
    <w:p w:rsidR="00753D15" w:rsidRDefault="00753D15" w:rsidP="00753D15">
      <w:pPr>
        <w:spacing w:line="5" w:lineRule="exact"/>
        <w:rPr>
          <w:rFonts w:ascii="Arial" w:eastAsia="Arial" w:hAnsi="Arial"/>
          <w:sz w:val="17"/>
        </w:rPr>
      </w:pPr>
    </w:p>
    <w:p w:rsidR="00753D15" w:rsidRPr="00013F99" w:rsidRDefault="00753D15" w:rsidP="00753D15">
      <w:pPr>
        <w:spacing w:line="220" w:lineRule="exact"/>
        <w:ind w:left="992" w:right="905"/>
        <w:jc w:val="center"/>
        <w:rPr>
          <w:b/>
        </w:rPr>
      </w:pPr>
      <w:r>
        <w:rPr>
          <w:rFonts w:ascii="Arial" w:eastAsia="Arial" w:hAnsi="Arial"/>
          <w:sz w:val="18"/>
        </w:rPr>
        <w:t xml:space="preserve">Tel: </w:t>
      </w:r>
      <w:r>
        <w:rPr>
          <w:rFonts w:ascii="Arial" w:eastAsia="Arial" w:hAnsi="Arial"/>
          <w:i/>
          <w:sz w:val="18"/>
        </w:rPr>
        <w:t>06.121127480</w:t>
      </w:r>
      <w:r>
        <w:rPr>
          <w:rFonts w:ascii="Arial" w:eastAsia="Arial" w:hAnsi="Arial"/>
          <w:sz w:val="18"/>
        </w:rPr>
        <w:t xml:space="preserve"> Fax: </w:t>
      </w:r>
      <w:r>
        <w:rPr>
          <w:rFonts w:ascii="Arial" w:eastAsia="Arial" w:hAnsi="Arial"/>
          <w:i/>
          <w:sz w:val="18"/>
        </w:rPr>
        <w:t>06.67666347</w:t>
      </w:r>
      <w:r>
        <w:rPr>
          <w:rFonts w:ascii="Arial" w:eastAsia="Arial" w:hAnsi="Arial"/>
          <w:sz w:val="18"/>
        </w:rPr>
        <w:t xml:space="preserve"> - Vice Presidenza: </w:t>
      </w:r>
      <w:r>
        <w:rPr>
          <w:rFonts w:ascii="Arial" w:eastAsia="Arial" w:hAnsi="Arial"/>
          <w:i/>
          <w:sz w:val="18"/>
        </w:rPr>
        <w:t>06.121127481</w:t>
      </w:r>
    </w:p>
    <w:p w:rsidR="002E09E8" w:rsidRDefault="002E09E8" w:rsidP="00FD15A5">
      <w:pPr>
        <w:jc w:val="center"/>
        <w:rPr>
          <w:sz w:val="20"/>
          <w:szCs w:val="20"/>
        </w:rPr>
      </w:pPr>
    </w:p>
    <w:p w:rsidR="00C23103" w:rsidRDefault="00C23103" w:rsidP="004F6BB0">
      <w:pPr>
        <w:rPr>
          <w:sz w:val="20"/>
          <w:szCs w:val="20"/>
        </w:rPr>
      </w:pPr>
    </w:p>
    <w:p w:rsidR="008623B3" w:rsidRDefault="008623B3" w:rsidP="004F6BB0">
      <w:pPr>
        <w:rPr>
          <w:sz w:val="20"/>
          <w:szCs w:val="20"/>
        </w:rPr>
      </w:pPr>
    </w:p>
    <w:p w:rsidR="008623B3" w:rsidRDefault="008623B3" w:rsidP="004F6BB0">
      <w:pPr>
        <w:rPr>
          <w:sz w:val="20"/>
          <w:szCs w:val="20"/>
        </w:rPr>
      </w:pPr>
    </w:p>
    <w:p w:rsidR="00313D23" w:rsidRDefault="0019038D" w:rsidP="008623B3">
      <w:pPr>
        <w:rPr>
          <w:i/>
          <w:iCs/>
          <w:color w:val="1F1F1F"/>
          <w:sz w:val="22"/>
          <w:szCs w:val="22"/>
        </w:rPr>
      </w:pPr>
      <w:r w:rsidRPr="00E36E06">
        <w:rPr>
          <w:rFonts w:ascii="Garamond" w:hAnsi="Garamond"/>
        </w:rPr>
        <w:t xml:space="preserve">                                              </w:t>
      </w:r>
      <w:r w:rsidR="007943AB" w:rsidRPr="00E36E06">
        <w:rPr>
          <w:rFonts w:ascii="Garamond" w:hAnsi="Garamond"/>
        </w:rPr>
        <w:t xml:space="preserve">                    </w:t>
      </w:r>
    </w:p>
    <w:p w:rsidR="00313D23" w:rsidRDefault="00313D23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Pr="008623B3" w:rsidRDefault="00854BF5" w:rsidP="003F5570">
      <w:pPr>
        <w:spacing w:line="240" w:lineRule="atLeast"/>
        <w:rPr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Pr="008623B3" w:rsidRDefault="00854BF5" w:rsidP="003F5570">
      <w:pPr>
        <w:spacing w:line="240" w:lineRule="atLeast"/>
        <w:rPr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p w:rsidR="00854BF5" w:rsidRDefault="00854BF5" w:rsidP="003F5570">
      <w:pPr>
        <w:spacing w:line="240" w:lineRule="atLeast"/>
        <w:rPr>
          <w:i/>
          <w:iCs/>
          <w:color w:val="1F1F1F"/>
          <w:sz w:val="22"/>
          <w:szCs w:val="22"/>
        </w:rPr>
      </w:pPr>
    </w:p>
    <w:sectPr w:rsidR="00854BF5" w:rsidSect="00A915B5">
      <w:pgSz w:w="11906" w:h="16838" w:code="9"/>
      <w:pgMar w:top="624" w:right="862" w:bottom="714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75DDF"/>
    <w:multiLevelType w:val="hybridMultilevel"/>
    <w:tmpl w:val="FE9C5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057EE"/>
    <w:multiLevelType w:val="hybridMultilevel"/>
    <w:tmpl w:val="33940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81B64"/>
    <w:multiLevelType w:val="hybridMultilevel"/>
    <w:tmpl w:val="17A20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06F7A"/>
    <w:multiLevelType w:val="hybridMultilevel"/>
    <w:tmpl w:val="E1B461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85F32"/>
    <w:multiLevelType w:val="hybridMultilevel"/>
    <w:tmpl w:val="7D5A5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6"/>
  <w:hyphenationZone w:val="283"/>
  <w:noPunctuationKerning/>
  <w:characterSpacingControl w:val="doNotCompress"/>
  <w:compat/>
  <w:rsids>
    <w:rsidRoot w:val="003A1C27"/>
    <w:rsid w:val="0000022C"/>
    <w:rsid w:val="000018B9"/>
    <w:rsid w:val="00003314"/>
    <w:rsid w:val="00003876"/>
    <w:rsid w:val="000044BC"/>
    <w:rsid w:val="0001038C"/>
    <w:rsid w:val="00010B13"/>
    <w:rsid w:val="00015B8A"/>
    <w:rsid w:val="00017064"/>
    <w:rsid w:val="00020F30"/>
    <w:rsid w:val="00026473"/>
    <w:rsid w:val="00030077"/>
    <w:rsid w:val="00033C45"/>
    <w:rsid w:val="00034D65"/>
    <w:rsid w:val="000352FD"/>
    <w:rsid w:val="00035BAD"/>
    <w:rsid w:val="00036DEA"/>
    <w:rsid w:val="00045EAB"/>
    <w:rsid w:val="0004768F"/>
    <w:rsid w:val="00050E98"/>
    <w:rsid w:val="000518B8"/>
    <w:rsid w:val="00051F8A"/>
    <w:rsid w:val="00061B1C"/>
    <w:rsid w:val="0006270B"/>
    <w:rsid w:val="00062A18"/>
    <w:rsid w:val="00062B64"/>
    <w:rsid w:val="000635A3"/>
    <w:rsid w:val="00065406"/>
    <w:rsid w:val="00065BE0"/>
    <w:rsid w:val="000663A2"/>
    <w:rsid w:val="00066DDC"/>
    <w:rsid w:val="00066F2B"/>
    <w:rsid w:val="000674CF"/>
    <w:rsid w:val="000719FB"/>
    <w:rsid w:val="00071BF5"/>
    <w:rsid w:val="000738CE"/>
    <w:rsid w:val="000742CD"/>
    <w:rsid w:val="000745FB"/>
    <w:rsid w:val="000747D1"/>
    <w:rsid w:val="00074F22"/>
    <w:rsid w:val="000757B8"/>
    <w:rsid w:val="00076573"/>
    <w:rsid w:val="00076B80"/>
    <w:rsid w:val="000812DB"/>
    <w:rsid w:val="00082BFD"/>
    <w:rsid w:val="00085356"/>
    <w:rsid w:val="0008546A"/>
    <w:rsid w:val="0008588D"/>
    <w:rsid w:val="00085ACA"/>
    <w:rsid w:val="00085B90"/>
    <w:rsid w:val="00087996"/>
    <w:rsid w:val="00090566"/>
    <w:rsid w:val="000916C2"/>
    <w:rsid w:val="00094364"/>
    <w:rsid w:val="00095480"/>
    <w:rsid w:val="0009560B"/>
    <w:rsid w:val="000973AE"/>
    <w:rsid w:val="000A01D3"/>
    <w:rsid w:val="000A0957"/>
    <w:rsid w:val="000A2A85"/>
    <w:rsid w:val="000A603C"/>
    <w:rsid w:val="000A653C"/>
    <w:rsid w:val="000A7D55"/>
    <w:rsid w:val="000B02AF"/>
    <w:rsid w:val="000B1733"/>
    <w:rsid w:val="000B222F"/>
    <w:rsid w:val="000B25ED"/>
    <w:rsid w:val="000B52DB"/>
    <w:rsid w:val="000B6BE9"/>
    <w:rsid w:val="000B6D74"/>
    <w:rsid w:val="000B6F45"/>
    <w:rsid w:val="000C2E72"/>
    <w:rsid w:val="000C5B7F"/>
    <w:rsid w:val="000C7B71"/>
    <w:rsid w:val="000D1A09"/>
    <w:rsid w:val="000D1C23"/>
    <w:rsid w:val="000D2F48"/>
    <w:rsid w:val="000D30F1"/>
    <w:rsid w:val="000D495B"/>
    <w:rsid w:val="000D4E5E"/>
    <w:rsid w:val="000D4F40"/>
    <w:rsid w:val="000E0442"/>
    <w:rsid w:val="000E08F9"/>
    <w:rsid w:val="000E27D3"/>
    <w:rsid w:val="000E2C12"/>
    <w:rsid w:val="000E32FD"/>
    <w:rsid w:val="000E44EA"/>
    <w:rsid w:val="000E536C"/>
    <w:rsid w:val="000E5806"/>
    <w:rsid w:val="000E6D4D"/>
    <w:rsid w:val="000E7763"/>
    <w:rsid w:val="000E7EF4"/>
    <w:rsid w:val="000E7FF0"/>
    <w:rsid w:val="000F0973"/>
    <w:rsid w:val="000F184B"/>
    <w:rsid w:val="000F2470"/>
    <w:rsid w:val="000F3104"/>
    <w:rsid w:val="000F565F"/>
    <w:rsid w:val="000F6F06"/>
    <w:rsid w:val="000F7D54"/>
    <w:rsid w:val="00100112"/>
    <w:rsid w:val="00102A81"/>
    <w:rsid w:val="00105D6F"/>
    <w:rsid w:val="0010668D"/>
    <w:rsid w:val="0010672B"/>
    <w:rsid w:val="00106A4D"/>
    <w:rsid w:val="001074BF"/>
    <w:rsid w:val="00110ECF"/>
    <w:rsid w:val="001112F3"/>
    <w:rsid w:val="00116F58"/>
    <w:rsid w:val="00124AA5"/>
    <w:rsid w:val="00125013"/>
    <w:rsid w:val="00127231"/>
    <w:rsid w:val="00130318"/>
    <w:rsid w:val="0013035D"/>
    <w:rsid w:val="0013395C"/>
    <w:rsid w:val="00136E0B"/>
    <w:rsid w:val="001371CB"/>
    <w:rsid w:val="00140555"/>
    <w:rsid w:val="00141C7E"/>
    <w:rsid w:val="00144248"/>
    <w:rsid w:val="001442D2"/>
    <w:rsid w:val="0014480D"/>
    <w:rsid w:val="001452A8"/>
    <w:rsid w:val="00145FB6"/>
    <w:rsid w:val="0014662D"/>
    <w:rsid w:val="00146BFA"/>
    <w:rsid w:val="001538E7"/>
    <w:rsid w:val="00157202"/>
    <w:rsid w:val="00163471"/>
    <w:rsid w:val="001648A6"/>
    <w:rsid w:val="00167688"/>
    <w:rsid w:val="00172BFA"/>
    <w:rsid w:val="00172F71"/>
    <w:rsid w:val="001756C6"/>
    <w:rsid w:val="001808BF"/>
    <w:rsid w:val="0018151B"/>
    <w:rsid w:val="00183BB4"/>
    <w:rsid w:val="00184FC6"/>
    <w:rsid w:val="00187197"/>
    <w:rsid w:val="0019038D"/>
    <w:rsid w:val="00192A15"/>
    <w:rsid w:val="00194C89"/>
    <w:rsid w:val="001952B3"/>
    <w:rsid w:val="00195BF0"/>
    <w:rsid w:val="00196ED5"/>
    <w:rsid w:val="001A0256"/>
    <w:rsid w:val="001A3C14"/>
    <w:rsid w:val="001A5A44"/>
    <w:rsid w:val="001A6665"/>
    <w:rsid w:val="001A733A"/>
    <w:rsid w:val="001A7947"/>
    <w:rsid w:val="001B131E"/>
    <w:rsid w:val="001B1EED"/>
    <w:rsid w:val="001B4C5C"/>
    <w:rsid w:val="001B6947"/>
    <w:rsid w:val="001B7B16"/>
    <w:rsid w:val="001C10B1"/>
    <w:rsid w:val="001C1BB3"/>
    <w:rsid w:val="001C2CA8"/>
    <w:rsid w:val="001C42FD"/>
    <w:rsid w:val="001C55D1"/>
    <w:rsid w:val="001C57BB"/>
    <w:rsid w:val="001C6157"/>
    <w:rsid w:val="001C7622"/>
    <w:rsid w:val="001D0664"/>
    <w:rsid w:val="001D08E4"/>
    <w:rsid w:val="001D102A"/>
    <w:rsid w:val="001D2923"/>
    <w:rsid w:val="001D30F1"/>
    <w:rsid w:val="001D5EC0"/>
    <w:rsid w:val="001D6083"/>
    <w:rsid w:val="001D72A7"/>
    <w:rsid w:val="001E0815"/>
    <w:rsid w:val="001E36D4"/>
    <w:rsid w:val="001E5242"/>
    <w:rsid w:val="001E73DF"/>
    <w:rsid w:val="001F0E4F"/>
    <w:rsid w:val="001F0EE7"/>
    <w:rsid w:val="001F281D"/>
    <w:rsid w:val="001F3FE7"/>
    <w:rsid w:val="001F65EE"/>
    <w:rsid w:val="001F6F54"/>
    <w:rsid w:val="001F7D37"/>
    <w:rsid w:val="0020123D"/>
    <w:rsid w:val="00202550"/>
    <w:rsid w:val="002030A3"/>
    <w:rsid w:val="0020345D"/>
    <w:rsid w:val="00204D76"/>
    <w:rsid w:val="00205CF1"/>
    <w:rsid w:val="00210608"/>
    <w:rsid w:val="00211A98"/>
    <w:rsid w:val="0021536C"/>
    <w:rsid w:val="00217818"/>
    <w:rsid w:val="00217A13"/>
    <w:rsid w:val="002205B6"/>
    <w:rsid w:val="0022183C"/>
    <w:rsid w:val="002223A2"/>
    <w:rsid w:val="00222A61"/>
    <w:rsid w:val="00223DC1"/>
    <w:rsid w:val="00224B1C"/>
    <w:rsid w:val="00233AEE"/>
    <w:rsid w:val="00234360"/>
    <w:rsid w:val="00234675"/>
    <w:rsid w:val="00237A9F"/>
    <w:rsid w:val="002445BB"/>
    <w:rsid w:val="00245ADF"/>
    <w:rsid w:val="00252D76"/>
    <w:rsid w:val="00254474"/>
    <w:rsid w:val="00254557"/>
    <w:rsid w:val="0025472B"/>
    <w:rsid w:val="00254D0D"/>
    <w:rsid w:val="00254DB6"/>
    <w:rsid w:val="00255D7D"/>
    <w:rsid w:val="00257195"/>
    <w:rsid w:val="00257E78"/>
    <w:rsid w:val="002616BC"/>
    <w:rsid w:val="00261B76"/>
    <w:rsid w:val="00262301"/>
    <w:rsid w:val="00264642"/>
    <w:rsid w:val="00265009"/>
    <w:rsid w:val="00265B41"/>
    <w:rsid w:val="00270DEA"/>
    <w:rsid w:val="00271B5E"/>
    <w:rsid w:val="00271C0C"/>
    <w:rsid w:val="00272A5A"/>
    <w:rsid w:val="00273C63"/>
    <w:rsid w:val="00273E8F"/>
    <w:rsid w:val="00274082"/>
    <w:rsid w:val="00274410"/>
    <w:rsid w:val="0027561C"/>
    <w:rsid w:val="0027670A"/>
    <w:rsid w:val="00276B78"/>
    <w:rsid w:val="00283091"/>
    <w:rsid w:val="002851A2"/>
    <w:rsid w:val="002868F0"/>
    <w:rsid w:val="00287A6A"/>
    <w:rsid w:val="002903FC"/>
    <w:rsid w:val="002907A3"/>
    <w:rsid w:val="00291C98"/>
    <w:rsid w:val="00292025"/>
    <w:rsid w:val="0029376E"/>
    <w:rsid w:val="00295011"/>
    <w:rsid w:val="002956CB"/>
    <w:rsid w:val="00296C1A"/>
    <w:rsid w:val="002977C5"/>
    <w:rsid w:val="00297A38"/>
    <w:rsid w:val="002A388B"/>
    <w:rsid w:val="002A63B7"/>
    <w:rsid w:val="002A669F"/>
    <w:rsid w:val="002B23CB"/>
    <w:rsid w:val="002B2A70"/>
    <w:rsid w:val="002B3530"/>
    <w:rsid w:val="002B45F3"/>
    <w:rsid w:val="002B5459"/>
    <w:rsid w:val="002B59EE"/>
    <w:rsid w:val="002B6C81"/>
    <w:rsid w:val="002B7005"/>
    <w:rsid w:val="002B7F1A"/>
    <w:rsid w:val="002C1453"/>
    <w:rsid w:val="002C1C35"/>
    <w:rsid w:val="002C3CB4"/>
    <w:rsid w:val="002C63E4"/>
    <w:rsid w:val="002C6BC8"/>
    <w:rsid w:val="002C729F"/>
    <w:rsid w:val="002C72FE"/>
    <w:rsid w:val="002C76D8"/>
    <w:rsid w:val="002D0B9E"/>
    <w:rsid w:val="002D3ED6"/>
    <w:rsid w:val="002D694B"/>
    <w:rsid w:val="002D6AF6"/>
    <w:rsid w:val="002D6B95"/>
    <w:rsid w:val="002E09E8"/>
    <w:rsid w:val="002E2919"/>
    <w:rsid w:val="002E2AFF"/>
    <w:rsid w:val="002E4808"/>
    <w:rsid w:val="002E48E3"/>
    <w:rsid w:val="002E7053"/>
    <w:rsid w:val="002E76EC"/>
    <w:rsid w:val="002F40E7"/>
    <w:rsid w:val="002F6235"/>
    <w:rsid w:val="002F6EBD"/>
    <w:rsid w:val="002F7D62"/>
    <w:rsid w:val="0030285F"/>
    <w:rsid w:val="00305049"/>
    <w:rsid w:val="00305D40"/>
    <w:rsid w:val="00307B29"/>
    <w:rsid w:val="00310851"/>
    <w:rsid w:val="00310F9F"/>
    <w:rsid w:val="00313D23"/>
    <w:rsid w:val="00321705"/>
    <w:rsid w:val="00321B03"/>
    <w:rsid w:val="00322BC3"/>
    <w:rsid w:val="00324B66"/>
    <w:rsid w:val="0032541A"/>
    <w:rsid w:val="003256BB"/>
    <w:rsid w:val="003271D0"/>
    <w:rsid w:val="003273C1"/>
    <w:rsid w:val="00333876"/>
    <w:rsid w:val="00335774"/>
    <w:rsid w:val="00336E87"/>
    <w:rsid w:val="003400AE"/>
    <w:rsid w:val="003415F0"/>
    <w:rsid w:val="003417B5"/>
    <w:rsid w:val="0034419B"/>
    <w:rsid w:val="003473AB"/>
    <w:rsid w:val="003517FD"/>
    <w:rsid w:val="003559FB"/>
    <w:rsid w:val="00355E21"/>
    <w:rsid w:val="00356D50"/>
    <w:rsid w:val="003573E1"/>
    <w:rsid w:val="00364806"/>
    <w:rsid w:val="00365272"/>
    <w:rsid w:val="00366AB2"/>
    <w:rsid w:val="003677F4"/>
    <w:rsid w:val="00371B25"/>
    <w:rsid w:val="0037407C"/>
    <w:rsid w:val="00374996"/>
    <w:rsid w:val="00375C20"/>
    <w:rsid w:val="00375F19"/>
    <w:rsid w:val="00387C85"/>
    <w:rsid w:val="00387F54"/>
    <w:rsid w:val="003961BF"/>
    <w:rsid w:val="0039671D"/>
    <w:rsid w:val="00396F94"/>
    <w:rsid w:val="00397DF8"/>
    <w:rsid w:val="003A079C"/>
    <w:rsid w:val="003A0CF9"/>
    <w:rsid w:val="003A189A"/>
    <w:rsid w:val="003A1C27"/>
    <w:rsid w:val="003A5203"/>
    <w:rsid w:val="003A6B1E"/>
    <w:rsid w:val="003A79FA"/>
    <w:rsid w:val="003B13AE"/>
    <w:rsid w:val="003B2937"/>
    <w:rsid w:val="003B4D8D"/>
    <w:rsid w:val="003C02BD"/>
    <w:rsid w:val="003C3F79"/>
    <w:rsid w:val="003C62C0"/>
    <w:rsid w:val="003C6B4F"/>
    <w:rsid w:val="003C7648"/>
    <w:rsid w:val="003D1BCA"/>
    <w:rsid w:val="003D1EFD"/>
    <w:rsid w:val="003D275C"/>
    <w:rsid w:val="003D51D2"/>
    <w:rsid w:val="003E1165"/>
    <w:rsid w:val="003E3465"/>
    <w:rsid w:val="003E34DE"/>
    <w:rsid w:val="003E39E4"/>
    <w:rsid w:val="003E3A1D"/>
    <w:rsid w:val="003E4B06"/>
    <w:rsid w:val="003E51CE"/>
    <w:rsid w:val="003E7025"/>
    <w:rsid w:val="003F1743"/>
    <w:rsid w:val="003F1AE0"/>
    <w:rsid w:val="003F3C9D"/>
    <w:rsid w:val="003F5570"/>
    <w:rsid w:val="003F7D2A"/>
    <w:rsid w:val="003F7E5A"/>
    <w:rsid w:val="00400FF5"/>
    <w:rsid w:val="00401BE4"/>
    <w:rsid w:val="00401BF6"/>
    <w:rsid w:val="0040493C"/>
    <w:rsid w:val="00405355"/>
    <w:rsid w:val="004053A0"/>
    <w:rsid w:val="0040655C"/>
    <w:rsid w:val="004069DA"/>
    <w:rsid w:val="00406CF7"/>
    <w:rsid w:val="00407596"/>
    <w:rsid w:val="00407D36"/>
    <w:rsid w:val="004111DE"/>
    <w:rsid w:val="004113D2"/>
    <w:rsid w:val="00411789"/>
    <w:rsid w:val="0041220A"/>
    <w:rsid w:val="00414097"/>
    <w:rsid w:val="0041757A"/>
    <w:rsid w:val="004211CE"/>
    <w:rsid w:val="00422304"/>
    <w:rsid w:val="00424F19"/>
    <w:rsid w:val="00426436"/>
    <w:rsid w:val="00426497"/>
    <w:rsid w:val="00427A03"/>
    <w:rsid w:val="00430374"/>
    <w:rsid w:val="004306FF"/>
    <w:rsid w:val="004323B3"/>
    <w:rsid w:val="00432822"/>
    <w:rsid w:val="00434139"/>
    <w:rsid w:val="00434637"/>
    <w:rsid w:val="00435C40"/>
    <w:rsid w:val="00437B4C"/>
    <w:rsid w:val="00441A0F"/>
    <w:rsid w:val="00445266"/>
    <w:rsid w:val="004461EF"/>
    <w:rsid w:val="0044731E"/>
    <w:rsid w:val="004539DE"/>
    <w:rsid w:val="0045504E"/>
    <w:rsid w:val="00461F72"/>
    <w:rsid w:val="00462045"/>
    <w:rsid w:val="004620C1"/>
    <w:rsid w:val="00462E86"/>
    <w:rsid w:val="00464090"/>
    <w:rsid w:val="004641D4"/>
    <w:rsid w:val="00464C94"/>
    <w:rsid w:val="00465225"/>
    <w:rsid w:val="004741FE"/>
    <w:rsid w:val="00474287"/>
    <w:rsid w:val="004742FD"/>
    <w:rsid w:val="00476CC8"/>
    <w:rsid w:val="0048265B"/>
    <w:rsid w:val="00483311"/>
    <w:rsid w:val="004860CE"/>
    <w:rsid w:val="00486A78"/>
    <w:rsid w:val="004871D2"/>
    <w:rsid w:val="00491CA6"/>
    <w:rsid w:val="00492100"/>
    <w:rsid w:val="00494A79"/>
    <w:rsid w:val="0049715F"/>
    <w:rsid w:val="004A025E"/>
    <w:rsid w:val="004A098B"/>
    <w:rsid w:val="004A0FF8"/>
    <w:rsid w:val="004A1D23"/>
    <w:rsid w:val="004B53E5"/>
    <w:rsid w:val="004B5D71"/>
    <w:rsid w:val="004B7692"/>
    <w:rsid w:val="004C5BDE"/>
    <w:rsid w:val="004C6BE5"/>
    <w:rsid w:val="004D1DD4"/>
    <w:rsid w:val="004D1F4F"/>
    <w:rsid w:val="004D747F"/>
    <w:rsid w:val="004E05C0"/>
    <w:rsid w:val="004E0B67"/>
    <w:rsid w:val="004E333C"/>
    <w:rsid w:val="004E5DAC"/>
    <w:rsid w:val="004E79EB"/>
    <w:rsid w:val="004F0EE2"/>
    <w:rsid w:val="004F472F"/>
    <w:rsid w:val="004F60C5"/>
    <w:rsid w:val="004F6BB0"/>
    <w:rsid w:val="005049CD"/>
    <w:rsid w:val="00504AE1"/>
    <w:rsid w:val="0050525A"/>
    <w:rsid w:val="00506840"/>
    <w:rsid w:val="00511AA5"/>
    <w:rsid w:val="00511C69"/>
    <w:rsid w:val="00511E40"/>
    <w:rsid w:val="0051535C"/>
    <w:rsid w:val="00516742"/>
    <w:rsid w:val="00517900"/>
    <w:rsid w:val="00520106"/>
    <w:rsid w:val="00521B36"/>
    <w:rsid w:val="00522BD0"/>
    <w:rsid w:val="00523B22"/>
    <w:rsid w:val="0052437F"/>
    <w:rsid w:val="00526178"/>
    <w:rsid w:val="00526F58"/>
    <w:rsid w:val="00527C87"/>
    <w:rsid w:val="0053355C"/>
    <w:rsid w:val="00534836"/>
    <w:rsid w:val="00536A02"/>
    <w:rsid w:val="00536DE6"/>
    <w:rsid w:val="00537EB9"/>
    <w:rsid w:val="00541EE8"/>
    <w:rsid w:val="00542939"/>
    <w:rsid w:val="00543BC4"/>
    <w:rsid w:val="005454FB"/>
    <w:rsid w:val="00547282"/>
    <w:rsid w:val="0055289E"/>
    <w:rsid w:val="0055320D"/>
    <w:rsid w:val="00553B02"/>
    <w:rsid w:val="00554C78"/>
    <w:rsid w:val="005555E6"/>
    <w:rsid w:val="0055595C"/>
    <w:rsid w:val="0056153E"/>
    <w:rsid w:val="00561F6B"/>
    <w:rsid w:val="00562482"/>
    <w:rsid w:val="005624F7"/>
    <w:rsid w:val="00565BD4"/>
    <w:rsid w:val="00570BBC"/>
    <w:rsid w:val="005720D1"/>
    <w:rsid w:val="00573F8F"/>
    <w:rsid w:val="00574343"/>
    <w:rsid w:val="00576DF2"/>
    <w:rsid w:val="00577406"/>
    <w:rsid w:val="005854E0"/>
    <w:rsid w:val="00586AB2"/>
    <w:rsid w:val="0059011B"/>
    <w:rsid w:val="00590671"/>
    <w:rsid w:val="00590F69"/>
    <w:rsid w:val="00591D57"/>
    <w:rsid w:val="005947AA"/>
    <w:rsid w:val="00594C3B"/>
    <w:rsid w:val="005951FD"/>
    <w:rsid w:val="00596A7D"/>
    <w:rsid w:val="005A041D"/>
    <w:rsid w:val="005A0CBF"/>
    <w:rsid w:val="005A0E69"/>
    <w:rsid w:val="005A2200"/>
    <w:rsid w:val="005A251A"/>
    <w:rsid w:val="005A2E60"/>
    <w:rsid w:val="005A3367"/>
    <w:rsid w:val="005A3F6B"/>
    <w:rsid w:val="005A4BB4"/>
    <w:rsid w:val="005A6483"/>
    <w:rsid w:val="005A79A5"/>
    <w:rsid w:val="005B1D57"/>
    <w:rsid w:val="005B2209"/>
    <w:rsid w:val="005B3241"/>
    <w:rsid w:val="005B4F69"/>
    <w:rsid w:val="005B549B"/>
    <w:rsid w:val="005B5A3D"/>
    <w:rsid w:val="005C0DE9"/>
    <w:rsid w:val="005C6B82"/>
    <w:rsid w:val="005C7EAE"/>
    <w:rsid w:val="005D7F55"/>
    <w:rsid w:val="005E0B74"/>
    <w:rsid w:val="005E0DBE"/>
    <w:rsid w:val="005E44E2"/>
    <w:rsid w:val="005E587D"/>
    <w:rsid w:val="005E6E9B"/>
    <w:rsid w:val="005E799F"/>
    <w:rsid w:val="005F1229"/>
    <w:rsid w:val="005F6444"/>
    <w:rsid w:val="005F7CC1"/>
    <w:rsid w:val="005F7F9A"/>
    <w:rsid w:val="0060067F"/>
    <w:rsid w:val="00603BC4"/>
    <w:rsid w:val="00606ACE"/>
    <w:rsid w:val="00610272"/>
    <w:rsid w:val="00611794"/>
    <w:rsid w:val="006167CD"/>
    <w:rsid w:val="00617520"/>
    <w:rsid w:val="00620079"/>
    <w:rsid w:val="00621C41"/>
    <w:rsid w:val="006222E7"/>
    <w:rsid w:val="00624DC4"/>
    <w:rsid w:val="0062614B"/>
    <w:rsid w:val="006303C8"/>
    <w:rsid w:val="00630BC6"/>
    <w:rsid w:val="00631701"/>
    <w:rsid w:val="006339CC"/>
    <w:rsid w:val="00634769"/>
    <w:rsid w:val="00634B02"/>
    <w:rsid w:val="006367D4"/>
    <w:rsid w:val="0063778E"/>
    <w:rsid w:val="00640D12"/>
    <w:rsid w:val="00641765"/>
    <w:rsid w:val="006434E6"/>
    <w:rsid w:val="006442A9"/>
    <w:rsid w:val="0064602F"/>
    <w:rsid w:val="00646083"/>
    <w:rsid w:val="00650489"/>
    <w:rsid w:val="006511B0"/>
    <w:rsid w:val="00651ADC"/>
    <w:rsid w:val="00652DE6"/>
    <w:rsid w:val="00657560"/>
    <w:rsid w:val="00661794"/>
    <w:rsid w:val="0066219E"/>
    <w:rsid w:val="00662957"/>
    <w:rsid w:val="00663CE4"/>
    <w:rsid w:val="00664B1A"/>
    <w:rsid w:val="00665415"/>
    <w:rsid w:val="00665E26"/>
    <w:rsid w:val="006714E3"/>
    <w:rsid w:val="00671AD0"/>
    <w:rsid w:val="00671B35"/>
    <w:rsid w:val="00672671"/>
    <w:rsid w:val="00673FE4"/>
    <w:rsid w:val="006747A4"/>
    <w:rsid w:val="006751C1"/>
    <w:rsid w:val="00683DE1"/>
    <w:rsid w:val="00691772"/>
    <w:rsid w:val="006931F6"/>
    <w:rsid w:val="00693F98"/>
    <w:rsid w:val="00695394"/>
    <w:rsid w:val="00696E48"/>
    <w:rsid w:val="006A0D96"/>
    <w:rsid w:val="006A2245"/>
    <w:rsid w:val="006A2B01"/>
    <w:rsid w:val="006A35A1"/>
    <w:rsid w:val="006A39EA"/>
    <w:rsid w:val="006A724A"/>
    <w:rsid w:val="006A78F8"/>
    <w:rsid w:val="006A7CEF"/>
    <w:rsid w:val="006B0A44"/>
    <w:rsid w:val="006B11CF"/>
    <w:rsid w:val="006B2380"/>
    <w:rsid w:val="006B38E4"/>
    <w:rsid w:val="006B3EB8"/>
    <w:rsid w:val="006B6A0D"/>
    <w:rsid w:val="006C1272"/>
    <w:rsid w:val="006C146F"/>
    <w:rsid w:val="006C5EA2"/>
    <w:rsid w:val="006C7281"/>
    <w:rsid w:val="006C73F2"/>
    <w:rsid w:val="006D0034"/>
    <w:rsid w:val="006D1CB6"/>
    <w:rsid w:val="006D2F29"/>
    <w:rsid w:val="006D47E7"/>
    <w:rsid w:val="006D59C9"/>
    <w:rsid w:val="006D5C61"/>
    <w:rsid w:val="006D743A"/>
    <w:rsid w:val="006D78C4"/>
    <w:rsid w:val="006E5A10"/>
    <w:rsid w:val="006E7133"/>
    <w:rsid w:val="006E7A98"/>
    <w:rsid w:val="006F2399"/>
    <w:rsid w:val="0070072D"/>
    <w:rsid w:val="00701C5D"/>
    <w:rsid w:val="00701CEB"/>
    <w:rsid w:val="00701F89"/>
    <w:rsid w:val="00702A20"/>
    <w:rsid w:val="0070445D"/>
    <w:rsid w:val="00707377"/>
    <w:rsid w:val="00712F7A"/>
    <w:rsid w:val="00713059"/>
    <w:rsid w:val="00714E54"/>
    <w:rsid w:val="007175BC"/>
    <w:rsid w:val="00717F5B"/>
    <w:rsid w:val="0072138B"/>
    <w:rsid w:val="007226DF"/>
    <w:rsid w:val="00722748"/>
    <w:rsid w:val="00732550"/>
    <w:rsid w:val="007325D5"/>
    <w:rsid w:val="00734076"/>
    <w:rsid w:val="00734BF7"/>
    <w:rsid w:val="007352C7"/>
    <w:rsid w:val="007360B8"/>
    <w:rsid w:val="0074170E"/>
    <w:rsid w:val="007441EA"/>
    <w:rsid w:val="00744245"/>
    <w:rsid w:val="007447A1"/>
    <w:rsid w:val="00747C8F"/>
    <w:rsid w:val="007514E9"/>
    <w:rsid w:val="00753081"/>
    <w:rsid w:val="00753149"/>
    <w:rsid w:val="00753D15"/>
    <w:rsid w:val="00756FBC"/>
    <w:rsid w:val="00761279"/>
    <w:rsid w:val="00762937"/>
    <w:rsid w:val="007645AF"/>
    <w:rsid w:val="007704C9"/>
    <w:rsid w:val="00770A0A"/>
    <w:rsid w:val="00771DD9"/>
    <w:rsid w:val="00772007"/>
    <w:rsid w:val="0077641E"/>
    <w:rsid w:val="00784A81"/>
    <w:rsid w:val="007861E2"/>
    <w:rsid w:val="0078650B"/>
    <w:rsid w:val="0079400C"/>
    <w:rsid w:val="007943AB"/>
    <w:rsid w:val="007955DB"/>
    <w:rsid w:val="007957DE"/>
    <w:rsid w:val="0079650C"/>
    <w:rsid w:val="007A081F"/>
    <w:rsid w:val="007A243D"/>
    <w:rsid w:val="007A2481"/>
    <w:rsid w:val="007A2AF7"/>
    <w:rsid w:val="007A37AC"/>
    <w:rsid w:val="007A51E7"/>
    <w:rsid w:val="007B1FD9"/>
    <w:rsid w:val="007B446F"/>
    <w:rsid w:val="007B4898"/>
    <w:rsid w:val="007B56FE"/>
    <w:rsid w:val="007B6C82"/>
    <w:rsid w:val="007B7060"/>
    <w:rsid w:val="007C2398"/>
    <w:rsid w:val="007C3602"/>
    <w:rsid w:val="007C4842"/>
    <w:rsid w:val="007C537B"/>
    <w:rsid w:val="007C54D8"/>
    <w:rsid w:val="007C5C7C"/>
    <w:rsid w:val="007C6554"/>
    <w:rsid w:val="007C6824"/>
    <w:rsid w:val="007C7151"/>
    <w:rsid w:val="007D1552"/>
    <w:rsid w:val="007D2CE1"/>
    <w:rsid w:val="007D2DD3"/>
    <w:rsid w:val="007D37FE"/>
    <w:rsid w:val="007D4D1F"/>
    <w:rsid w:val="007D7D0C"/>
    <w:rsid w:val="007E0B77"/>
    <w:rsid w:val="007E2945"/>
    <w:rsid w:val="007E3941"/>
    <w:rsid w:val="007E711B"/>
    <w:rsid w:val="007E7C15"/>
    <w:rsid w:val="007F00DC"/>
    <w:rsid w:val="007F1809"/>
    <w:rsid w:val="007F2AAA"/>
    <w:rsid w:val="007F738A"/>
    <w:rsid w:val="00803DC8"/>
    <w:rsid w:val="008060FB"/>
    <w:rsid w:val="00806F7E"/>
    <w:rsid w:val="00807EF1"/>
    <w:rsid w:val="00810869"/>
    <w:rsid w:val="00810A31"/>
    <w:rsid w:val="0081271E"/>
    <w:rsid w:val="0081276F"/>
    <w:rsid w:val="00816EEB"/>
    <w:rsid w:val="00817012"/>
    <w:rsid w:val="00822AAF"/>
    <w:rsid w:val="00827FDF"/>
    <w:rsid w:val="00832283"/>
    <w:rsid w:val="00832718"/>
    <w:rsid w:val="00835585"/>
    <w:rsid w:val="0083567A"/>
    <w:rsid w:val="008367B1"/>
    <w:rsid w:val="008401B1"/>
    <w:rsid w:val="0084579A"/>
    <w:rsid w:val="00845A14"/>
    <w:rsid w:val="0084610B"/>
    <w:rsid w:val="008515F1"/>
    <w:rsid w:val="008527A6"/>
    <w:rsid w:val="0085374D"/>
    <w:rsid w:val="00854645"/>
    <w:rsid w:val="008546F2"/>
    <w:rsid w:val="008547D1"/>
    <w:rsid w:val="00854BF5"/>
    <w:rsid w:val="0085536C"/>
    <w:rsid w:val="00855477"/>
    <w:rsid w:val="0085669D"/>
    <w:rsid w:val="008571EA"/>
    <w:rsid w:val="0086000D"/>
    <w:rsid w:val="00860ACC"/>
    <w:rsid w:val="00860FCD"/>
    <w:rsid w:val="008623B3"/>
    <w:rsid w:val="00862BD8"/>
    <w:rsid w:val="00865997"/>
    <w:rsid w:val="00866A6B"/>
    <w:rsid w:val="00867168"/>
    <w:rsid w:val="00867270"/>
    <w:rsid w:val="0087051F"/>
    <w:rsid w:val="00870998"/>
    <w:rsid w:val="00870B3C"/>
    <w:rsid w:val="008726E6"/>
    <w:rsid w:val="0087560F"/>
    <w:rsid w:val="00876239"/>
    <w:rsid w:val="008800FC"/>
    <w:rsid w:val="00880D30"/>
    <w:rsid w:val="00881CD3"/>
    <w:rsid w:val="00882231"/>
    <w:rsid w:val="00882279"/>
    <w:rsid w:val="00882F5E"/>
    <w:rsid w:val="0088545E"/>
    <w:rsid w:val="0089070E"/>
    <w:rsid w:val="008909FC"/>
    <w:rsid w:val="00891DA5"/>
    <w:rsid w:val="00896BAB"/>
    <w:rsid w:val="00896C1D"/>
    <w:rsid w:val="008A4444"/>
    <w:rsid w:val="008A4AA0"/>
    <w:rsid w:val="008A6DCB"/>
    <w:rsid w:val="008B029A"/>
    <w:rsid w:val="008B32F9"/>
    <w:rsid w:val="008B58F3"/>
    <w:rsid w:val="008B745C"/>
    <w:rsid w:val="008C0EA2"/>
    <w:rsid w:val="008C1ECE"/>
    <w:rsid w:val="008C40B3"/>
    <w:rsid w:val="008C58C2"/>
    <w:rsid w:val="008D46E5"/>
    <w:rsid w:val="008D56A1"/>
    <w:rsid w:val="008E1955"/>
    <w:rsid w:val="008E5379"/>
    <w:rsid w:val="008F0534"/>
    <w:rsid w:val="008F1BBE"/>
    <w:rsid w:val="008F389F"/>
    <w:rsid w:val="008F4D79"/>
    <w:rsid w:val="008F4FC0"/>
    <w:rsid w:val="008F7E7B"/>
    <w:rsid w:val="009038B0"/>
    <w:rsid w:val="00906B27"/>
    <w:rsid w:val="00906B9F"/>
    <w:rsid w:val="0090773E"/>
    <w:rsid w:val="0090774E"/>
    <w:rsid w:val="009104C1"/>
    <w:rsid w:val="00912CB5"/>
    <w:rsid w:val="00914241"/>
    <w:rsid w:val="009148ED"/>
    <w:rsid w:val="00914E69"/>
    <w:rsid w:val="0091519D"/>
    <w:rsid w:val="0091767F"/>
    <w:rsid w:val="00917F3D"/>
    <w:rsid w:val="009233EE"/>
    <w:rsid w:val="00923973"/>
    <w:rsid w:val="00923E67"/>
    <w:rsid w:val="0093238F"/>
    <w:rsid w:val="009350F1"/>
    <w:rsid w:val="009367EC"/>
    <w:rsid w:val="00941350"/>
    <w:rsid w:val="009415DB"/>
    <w:rsid w:val="009433DD"/>
    <w:rsid w:val="009470E7"/>
    <w:rsid w:val="0094750F"/>
    <w:rsid w:val="00947D51"/>
    <w:rsid w:val="00950834"/>
    <w:rsid w:val="009551BB"/>
    <w:rsid w:val="0095728A"/>
    <w:rsid w:val="00960B36"/>
    <w:rsid w:val="009617DA"/>
    <w:rsid w:val="00961FD3"/>
    <w:rsid w:val="00962A16"/>
    <w:rsid w:val="00970397"/>
    <w:rsid w:val="0097137B"/>
    <w:rsid w:val="00971A59"/>
    <w:rsid w:val="009724CB"/>
    <w:rsid w:val="009736F5"/>
    <w:rsid w:val="00973D6F"/>
    <w:rsid w:val="009760A9"/>
    <w:rsid w:val="0097682A"/>
    <w:rsid w:val="00977670"/>
    <w:rsid w:val="00977C16"/>
    <w:rsid w:val="0098117C"/>
    <w:rsid w:val="009819F8"/>
    <w:rsid w:val="00981B32"/>
    <w:rsid w:val="009855F5"/>
    <w:rsid w:val="009865E0"/>
    <w:rsid w:val="009921C2"/>
    <w:rsid w:val="00992A95"/>
    <w:rsid w:val="00992DD2"/>
    <w:rsid w:val="00992FF9"/>
    <w:rsid w:val="009A00C9"/>
    <w:rsid w:val="009A078B"/>
    <w:rsid w:val="009A12B7"/>
    <w:rsid w:val="009A1469"/>
    <w:rsid w:val="009A6863"/>
    <w:rsid w:val="009B59C5"/>
    <w:rsid w:val="009C0872"/>
    <w:rsid w:val="009C3693"/>
    <w:rsid w:val="009C3FE7"/>
    <w:rsid w:val="009C5C04"/>
    <w:rsid w:val="009C6C23"/>
    <w:rsid w:val="009C7C34"/>
    <w:rsid w:val="009D0777"/>
    <w:rsid w:val="009D0FFD"/>
    <w:rsid w:val="009D2C96"/>
    <w:rsid w:val="009D3213"/>
    <w:rsid w:val="009D71DB"/>
    <w:rsid w:val="009E1208"/>
    <w:rsid w:val="009E1DFA"/>
    <w:rsid w:val="009E24E5"/>
    <w:rsid w:val="009E2AB1"/>
    <w:rsid w:val="009E3990"/>
    <w:rsid w:val="009E4BA9"/>
    <w:rsid w:val="009E56AC"/>
    <w:rsid w:val="009E7C6B"/>
    <w:rsid w:val="009F0BDC"/>
    <w:rsid w:val="009F3B4E"/>
    <w:rsid w:val="009F44E4"/>
    <w:rsid w:val="009F7A7B"/>
    <w:rsid w:val="00A00E33"/>
    <w:rsid w:val="00A01256"/>
    <w:rsid w:val="00A072B9"/>
    <w:rsid w:val="00A10D37"/>
    <w:rsid w:val="00A117DF"/>
    <w:rsid w:val="00A1624B"/>
    <w:rsid w:val="00A20BC4"/>
    <w:rsid w:val="00A21CB5"/>
    <w:rsid w:val="00A21ED7"/>
    <w:rsid w:val="00A228D4"/>
    <w:rsid w:val="00A24BE0"/>
    <w:rsid w:val="00A2526D"/>
    <w:rsid w:val="00A25973"/>
    <w:rsid w:val="00A26076"/>
    <w:rsid w:val="00A302E8"/>
    <w:rsid w:val="00A30408"/>
    <w:rsid w:val="00A30D44"/>
    <w:rsid w:val="00A36FEB"/>
    <w:rsid w:val="00A376F8"/>
    <w:rsid w:val="00A40A6E"/>
    <w:rsid w:val="00A446EB"/>
    <w:rsid w:val="00A45F98"/>
    <w:rsid w:val="00A5025D"/>
    <w:rsid w:val="00A516AF"/>
    <w:rsid w:val="00A54FA9"/>
    <w:rsid w:val="00A56094"/>
    <w:rsid w:val="00A60ADE"/>
    <w:rsid w:val="00A62A7F"/>
    <w:rsid w:val="00A631D0"/>
    <w:rsid w:val="00A65603"/>
    <w:rsid w:val="00A66CB6"/>
    <w:rsid w:val="00A70AA8"/>
    <w:rsid w:val="00A7345F"/>
    <w:rsid w:val="00A775EA"/>
    <w:rsid w:val="00A80D8D"/>
    <w:rsid w:val="00A81059"/>
    <w:rsid w:val="00A83BC5"/>
    <w:rsid w:val="00A83E9F"/>
    <w:rsid w:val="00A84050"/>
    <w:rsid w:val="00A84CCC"/>
    <w:rsid w:val="00A871BB"/>
    <w:rsid w:val="00A87687"/>
    <w:rsid w:val="00A915B5"/>
    <w:rsid w:val="00A947A7"/>
    <w:rsid w:val="00A9718C"/>
    <w:rsid w:val="00A97B6E"/>
    <w:rsid w:val="00A97B8C"/>
    <w:rsid w:val="00AA2B06"/>
    <w:rsid w:val="00AA2B80"/>
    <w:rsid w:val="00AA386E"/>
    <w:rsid w:val="00AA4347"/>
    <w:rsid w:val="00AB320F"/>
    <w:rsid w:val="00AC185B"/>
    <w:rsid w:val="00AC256A"/>
    <w:rsid w:val="00AC29B7"/>
    <w:rsid w:val="00AC33DD"/>
    <w:rsid w:val="00AC5E18"/>
    <w:rsid w:val="00AC6BD0"/>
    <w:rsid w:val="00AC6DF4"/>
    <w:rsid w:val="00AC7EC4"/>
    <w:rsid w:val="00AD506A"/>
    <w:rsid w:val="00AD50B9"/>
    <w:rsid w:val="00AD56DC"/>
    <w:rsid w:val="00AD5C04"/>
    <w:rsid w:val="00AE56D6"/>
    <w:rsid w:val="00AE591D"/>
    <w:rsid w:val="00AF1904"/>
    <w:rsid w:val="00AF2661"/>
    <w:rsid w:val="00AF3812"/>
    <w:rsid w:val="00AF7BDD"/>
    <w:rsid w:val="00B00CD3"/>
    <w:rsid w:val="00B0222B"/>
    <w:rsid w:val="00B03273"/>
    <w:rsid w:val="00B05502"/>
    <w:rsid w:val="00B05F0D"/>
    <w:rsid w:val="00B069DE"/>
    <w:rsid w:val="00B13FDC"/>
    <w:rsid w:val="00B160A0"/>
    <w:rsid w:val="00B160F7"/>
    <w:rsid w:val="00B166AA"/>
    <w:rsid w:val="00B168A5"/>
    <w:rsid w:val="00B22345"/>
    <w:rsid w:val="00B22660"/>
    <w:rsid w:val="00B24471"/>
    <w:rsid w:val="00B24F15"/>
    <w:rsid w:val="00B30368"/>
    <w:rsid w:val="00B316D5"/>
    <w:rsid w:val="00B32E8A"/>
    <w:rsid w:val="00B33BE7"/>
    <w:rsid w:val="00B3555F"/>
    <w:rsid w:val="00B37762"/>
    <w:rsid w:val="00B401A6"/>
    <w:rsid w:val="00B42CA6"/>
    <w:rsid w:val="00B42F41"/>
    <w:rsid w:val="00B459FA"/>
    <w:rsid w:val="00B46685"/>
    <w:rsid w:val="00B47BCC"/>
    <w:rsid w:val="00B557F6"/>
    <w:rsid w:val="00B5658A"/>
    <w:rsid w:val="00B603CE"/>
    <w:rsid w:val="00B63154"/>
    <w:rsid w:val="00B659A1"/>
    <w:rsid w:val="00B70A62"/>
    <w:rsid w:val="00B70D88"/>
    <w:rsid w:val="00B711AA"/>
    <w:rsid w:val="00B7181E"/>
    <w:rsid w:val="00B723BB"/>
    <w:rsid w:val="00B76254"/>
    <w:rsid w:val="00B767CB"/>
    <w:rsid w:val="00B77444"/>
    <w:rsid w:val="00B77904"/>
    <w:rsid w:val="00B77B61"/>
    <w:rsid w:val="00B77E25"/>
    <w:rsid w:val="00B8374B"/>
    <w:rsid w:val="00B847AA"/>
    <w:rsid w:val="00B875A6"/>
    <w:rsid w:val="00B91F1A"/>
    <w:rsid w:val="00B93897"/>
    <w:rsid w:val="00B950BB"/>
    <w:rsid w:val="00B95314"/>
    <w:rsid w:val="00B967B2"/>
    <w:rsid w:val="00BA00BB"/>
    <w:rsid w:val="00BA0DED"/>
    <w:rsid w:val="00BA1795"/>
    <w:rsid w:val="00BA19E2"/>
    <w:rsid w:val="00BA1B91"/>
    <w:rsid w:val="00BA1ED7"/>
    <w:rsid w:val="00BA3731"/>
    <w:rsid w:val="00BA4190"/>
    <w:rsid w:val="00BA7FB9"/>
    <w:rsid w:val="00BB092D"/>
    <w:rsid w:val="00BB0F99"/>
    <w:rsid w:val="00BB161F"/>
    <w:rsid w:val="00BB2659"/>
    <w:rsid w:val="00BB2826"/>
    <w:rsid w:val="00BB2916"/>
    <w:rsid w:val="00BB7463"/>
    <w:rsid w:val="00BB7921"/>
    <w:rsid w:val="00BB7C65"/>
    <w:rsid w:val="00BC491B"/>
    <w:rsid w:val="00BD09FD"/>
    <w:rsid w:val="00BD1366"/>
    <w:rsid w:val="00BD31B9"/>
    <w:rsid w:val="00BE215A"/>
    <w:rsid w:val="00BE2605"/>
    <w:rsid w:val="00BE30DD"/>
    <w:rsid w:val="00BE3748"/>
    <w:rsid w:val="00BE3A94"/>
    <w:rsid w:val="00BE4335"/>
    <w:rsid w:val="00BE4A83"/>
    <w:rsid w:val="00BF2225"/>
    <w:rsid w:val="00BF226E"/>
    <w:rsid w:val="00BF4755"/>
    <w:rsid w:val="00BF58C3"/>
    <w:rsid w:val="00BF6C03"/>
    <w:rsid w:val="00BF7489"/>
    <w:rsid w:val="00BF7E02"/>
    <w:rsid w:val="00C036A9"/>
    <w:rsid w:val="00C0530C"/>
    <w:rsid w:val="00C05A24"/>
    <w:rsid w:val="00C06437"/>
    <w:rsid w:val="00C10F84"/>
    <w:rsid w:val="00C149E5"/>
    <w:rsid w:val="00C1593C"/>
    <w:rsid w:val="00C1723A"/>
    <w:rsid w:val="00C1782D"/>
    <w:rsid w:val="00C214C6"/>
    <w:rsid w:val="00C23103"/>
    <w:rsid w:val="00C24DE2"/>
    <w:rsid w:val="00C25BBE"/>
    <w:rsid w:val="00C25E24"/>
    <w:rsid w:val="00C26810"/>
    <w:rsid w:val="00C26E13"/>
    <w:rsid w:val="00C32035"/>
    <w:rsid w:val="00C3273F"/>
    <w:rsid w:val="00C3306B"/>
    <w:rsid w:val="00C33D78"/>
    <w:rsid w:val="00C355D0"/>
    <w:rsid w:val="00C36319"/>
    <w:rsid w:val="00C366C0"/>
    <w:rsid w:val="00C40D94"/>
    <w:rsid w:val="00C40F5D"/>
    <w:rsid w:val="00C4286E"/>
    <w:rsid w:val="00C42FC5"/>
    <w:rsid w:val="00C54E4A"/>
    <w:rsid w:val="00C568B6"/>
    <w:rsid w:val="00C57189"/>
    <w:rsid w:val="00C61A26"/>
    <w:rsid w:val="00C63ED5"/>
    <w:rsid w:val="00C647F4"/>
    <w:rsid w:val="00C65298"/>
    <w:rsid w:val="00C66823"/>
    <w:rsid w:val="00C66F3B"/>
    <w:rsid w:val="00C67A56"/>
    <w:rsid w:val="00C67D62"/>
    <w:rsid w:val="00C708F8"/>
    <w:rsid w:val="00C710FD"/>
    <w:rsid w:val="00C7344C"/>
    <w:rsid w:val="00C750FA"/>
    <w:rsid w:val="00C83389"/>
    <w:rsid w:val="00C8369B"/>
    <w:rsid w:val="00C86D8A"/>
    <w:rsid w:val="00C8786B"/>
    <w:rsid w:val="00C9000C"/>
    <w:rsid w:val="00C9014E"/>
    <w:rsid w:val="00C919D7"/>
    <w:rsid w:val="00C92A87"/>
    <w:rsid w:val="00C949C7"/>
    <w:rsid w:val="00C94B91"/>
    <w:rsid w:val="00C953AD"/>
    <w:rsid w:val="00C9698F"/>
    <w:rsid w:val="00C96BB2"/>
    <w:rsid w:val="00C9706A"/>
    <w:rsid w:val="00CA1252"/>
    <w:rsid w:val="00CA17EF"/>
    <w:rsid w:val="00CA2CB9"/>
    <w:rsid w:val="00CA3224"/>
    <w:rsid w:val="00CA5FCC"/>
    <w:rsid w:val="00CA6FF6"/>
    <w:rsid w:val="00CB0CB7"/>
    <w:rsid w:val="00CB1A84"/>
    <w:rsid w:val="00CB1D42"/>
    <w:rsid w:val="00CC0A14"/>
    <w:rsid w:val="00CC0EEA"/>
    <w:rsid w:val="00CC351D"/>
    <w:rsid w:val="00CC3847"/>
    <w:rsid w:val="00CC38C3"/>
    <w:rsid w:val="00CC4D85"/>
    <w:rsid w:val="00CC5940"/>
    <w:rsid w:val="00CC6827"/>
    <w:rsid w:val="00CD0BEF"/>
    <w:rsid w:val="00CD1186"/>
    <w:rsid w:val="00CD15E2"/>
    <w:rsid w:val="00CD18EB"/>
    <w:rsid w:val="00CD7454"/>
    <w:rsid w:val="00CD7A47"/>
    <w:rsid w:val="00CE0557"/>
    <w:rsid w:val="00CE214B"/>
    <w:rsid w:val="00CE2F9E"/>
    <w:rsid w:val="00CE42EB"/>
    <w:rsid w:val="00CE56C0"/>
    <w:rsid w:val="00CE6043"/>
    <w:rsid w:val="00CE64FD"/>
    <w:rsid w:val="00CE6ADA"/>
    <w:rsid w:val="00CE6E89"/>
    <w:rsid w:val="00CE7049"/>
    <w:rsid w:val="00CF4A97"/>
    <w:rsid w:val="00CF6D11"/>
    <w:rsid w:val="00CF73AD"/>
    <w:rsid w:val="00CF772D"/>
    <w:rsid w:val="00D02F69"/>
    <w:rsid w:val="00D031CF"/>
    <w:rsid w:val="00D03C87"/>
    <w:rsid w:val="00D05EAD"/>
    <w:rsid w:val="00D061A2"/>
    <w:rsid w:val="00D10EF7"/>
    <w:rsid w:val="00D11816"/>
    <w:rsid w:val="00D1268E"/>
    <w:rsid w:val="00D12A25"/>
    <w:rsid w:val="00D13174"/>
    <w:rsid w:val="00D1545F"/>
    <w:rsid w:val="00D25586"/>
    <w:rsid w:val="00D274DC"/>
    <w:rsid w:val="00D32B81"/>
    <w:rsid w:val="00D33FF5"/>
    <w:rsid w:val="00D36F1C"/>
    <w:rsid w:val="00D37641"/>
    <w:rsid w:val="00D40041"/>
    <w:rsid w:val="00D401FF"/>
    <w:rsid w:val="00D412C2"/>
    <w:rsid w:val="00D420FC"/>
    <w:rsid w:val="00D4302C"/>
    <w:rsid w:val="00D46AFA"/>
    <w:rsid w:val="00D47627"/>
    <w:rsid w:val="00D47A07"/>
    <w:rsid w:val="00D50051"/>
    <w:rsid w:val="00D62B95"/>
    <w:rsid w:val="00D6404E"/>
    <w:rsid w:val="00D64E6B"/>
    <w:rsid w:val="00D65247"/>
    <w:rsid w:val="00D65D48"/>
    <w:rsid w:val="00D65E52"/>
    <w:rsid w:val="00D77EF0"/>
    <w:rsid w:val="00D806C7"/>
    <w:rsid w:val="00D80904"/>
    <w:rsid w:val="00D81061"/>
    <w:rsid w:val="00D8223F"/>
    <w:rsid w:val="00D823D5"/>
    <w:rsid w:val="00D83BF9"/>
    <w:rsid w:val="00D84224"/>
    <w:rsid w:val="00D84D67"/>
    <w:rsid w:val="00D908AF"/>
    <w:rsid w:val="00D93A34"/>
    <w:rsid w:val="00D96E9B"/>
    <w:rsid w:val="00DA1EA9"/>
    <w:rsid w:val="00DA2EF5"/>
    <w:rsid w:val="00DA561C"/>
    <w:rsid w:val="00DA5BD8"/>
    <w:rsid w:val="00DA6921"/>
    <w:rsid w:val="00DB0648"/>
    <w:rsid w:val="00DB1AE6"/>
    <w:rsid w:val="00DB279F"/>
    <w:rsid w:val="00DC062F"/>
    <w:rsid w:val="00DC0A11"/>
    <w:rsid w:val="00DC0D0D"/>
    <w:rsid w:val="00DC5355"/>
    <w:rsid w:val="00DD1795"/>
    <w:rsid w:val="00DD2484"/>
    <w:rsid w:val="00DD2A99"/>
    <w:rsid w:val="00DD2F30"/>
    <w:rsid w:val="00DD788C"/>
    <w:rsid w:val="00DE1348"/>
    <w:rsid w:val="00DE4CD7"/>
    <w:rsid w:val="00DE5B85"/>
    <w:rsid w:val="00DF0D09"/>
    <w:rsid w:val="00DF1CED"/>
    <w:rsid w:val="00DF2542"/>
    <w:rsid w:val="00E05110"/>
    <w:rsid w:val="00E06C4F"/>
    <w:rsid w:val="00E101DA"/>
    <w:rsid w:val="00E118D5"/>
    <w:rsid w:val="00E136F5"/>
    <w:rsid w:val="00E14279"/>
    <w:rsid w:val="00E21CA9"/>
    <w:rsid w:val="00E22A41"/>
    <w:rsid w:val="00E24B45"/>
    <w:rsid w:val="00E24EA8"/>
    <w:rsid w:val="00E27EF7"/>
    <w:rsid w:val="00E307C2"/>
    <w:rsid w:val="00E32864"/>
    <w:rsid w:val="00E3371D"/>
    <w:rsid w:val="00E33820"/>
    <w:rsid w:val="00E33ACC"/>
    <w:rsid w:val="00E36143"/>
    <w:rsid w:val="00E36E06"/>
    <w:rsid w:val="00E400E0"/>
    <w:rsid w:val="00E42689"/>
    <w:rsid w:val="00E42BD7"/>
    <w:rsid w:val="00E45E68"/>
    <w:rsid w:val="00E47550"/>
    <w:rsid w:val="00E501AC"/>
    <w:rsid w:val="00E52384"/>
    <w:rsid w:val="00E550A7"/>
    <w:rsid w:val="00E576E5"/>
    <w:rsid w:val="00E63A7F"/>
    <w:rsid w:val="00E6638C"/>
    <w:rsid w:val="00E66C80"/>
    <w:rsid w:val="00E673F3"/>
    <w:rsid w:val="00E67EB2"/>
    <w:rsid w:val="00E71D14"/>
    <w:rsid w:val="00E72826"/>
    <w:rsid w:val="00E7415D"/>
    <w:rsid w:val="00E74289"/>
    <w:rsid w:val="00E743BC"/>
    <w:rsid w:val="00E743CC"/>
    <w:rsid w:val="00E81D6E"/>
    <w:rsid w:val="00E84FC1"/>
    <w:rsid w:val="00E8553A"/>
    <w:rsid w:val="00E86F57"/>
    <w:rsid w:val="00E9003B"/>
    <w:rsid w:val="00E919B7"/>
    <w:rsid w:val="00E92BEC"/>
    <w:rsid w:val="00E92CD1"/>
    <w:rsid w:val="00E95AAC"/>
    <w:rsid w:val="00E96C66"/>
    <w:rsid w:val="00EA01D7"/>
    <w:rsid w:val="00EA0AA2"/>
    <w:rsid w:val="00EA3331"/>
    <w:rsid w:val="00EA34AA"/>
    <w:rsid w:val="00EA35EF"/>
    <w:rsid w:val="00EA3DAB"/>
    <w:rsid w:val="00EA5208"/>
    <w:rsid w:val="00EA56DF"/>
    <w:rsid w:val="00EB08B3"/>
    <w:rsid w:val="00EB0B42"/>
    <w:rsid w:val="00EB21EF"/>
    <w:rsid w:val="00EB2864"/>
    <w:rsid w:val="00EB6275"/>
    <w:rsid w:val="00EB6C57"/>
    <w:rsid w:val="00EC2EC5"/>
    <w:rsid w:val="00EC3D5D"/>
    <w:rsid w:val="00EC4B01"/>
    <w:rsid w:val="00EC60C5"/>
    <w:rsid w:val="00ED3828"/>
    <w:rsid w:val="00EE2112"/>
    <w:rsid w:val="00EE278C"/>
    <w:rsid w:val="00EE5666"/>
    <w:rsid w:val="00EE7F74"/>
    <w:rsid w:val="00EF0871"/>
    <w:rsid w:val="00EF304B"/>
    <w:rsid w:val="00EF4E37"/>
    <w:rsid w:val="00EF5952"/>
    <w:rsid w:val="00F104FC"/>
    <w:rsid w:val="00F11BDE"/>
    <w:rsid w:val="00F20C79"/>
    <w:rsid w:val="00F21229"/>
    <w:rsid w:val="00F2153E"/>
    <w:rsid w:val="00F2336E"/>
    <w:rsid w:val="00F249EF"/>
    <w:rsid w:val="00F25665"/>
    <w:rsid w:val="00F31B03"/>
    <w:rsid w:val="00F33250"/>
    <w:rsid w:val="00F337CC"/>
    <w:rsid w:val="00F3561B"/>
    <w:rsid w:val="00F35BFB"/>
    <w:rsid w:val="00F369F1"/>
    <w:rsid w:val="00F40580"/>
    <w:rsid w:val="00F41B5C"/>
    <w:rsid w:val="00F446C8"/>
    <w:rsid w:val="00F46103"/>
    <w:rsid w:val="00F4700C"/>
    <w:rsid w:val="00F505C3"/>
    <w:rsid w:val="00F51997"/>
    <w:rsid w:val="00F5470D"/>
    <w:rsid w:val="00F604F5"/>
    <w:rsid w:val="00F6097E"/>
    <w:rsid w:val="00F624E7"/>
    <w:rsid w:val="00F627DA"/>
    <w:rsid w:val="00F6312A"/>
    <w:rsid w:val="00F6512D"/>
    <w:rsid w:val="00F6552F"/>
    <w:rsid w:val="00F74023"/>
    <w:rsid w:val="00F75634"/>
    <w:rsid w:val="00F8082C"/>
    <w:rsid w:val="00F81013"/>
    <w:rsid w:val="00F819E0"/>
    <w:rsid w:val="00F81C2A"/>
    <w:rsid w:val="00F81EFA"/>
    <w:rsid w:val="00F8202A"/>
    <w:rsid w:val="00F82D0D"/>
    <w:rsid w:val="00F851C4"/>
    <w:rsid w:val="00F853D5"/>
    <w:rsid w:val="00F86716"/>
    <w:rsid w:val="00F87E65"/>
    <w:rsid w:val="00F9009F"/>
    <w:rsid w:val="00F9059F"/>
    <w:rsid w:val="00F9199A"/>
    <w:rsid w:val="00F924E5"/>
    <w:rsid w:val="00F93119"/>
    <w:rsid w:val="00FA10D0"/>
    <w:rsid w:val="00FA3922"/>
    <w:rsid w:val="00FA40E0"/>
    <w:rsid w:val="00FA5EA0"/>
    <w:rsid w:val="00FA7CAC"/>
    <w:rsid w:val="00FB081E"/>
    <w:rsid w:val="00FB34F2"/>
    <w:rsid w:val="00FB5081"/>
    <w:rsid w:val="00FB605F"/>
    <w:rsid w:val="00FB6522"/>
    <w:rsid w:val="00FC2672"/>
    <w:rsid w:val="00FC3C59"/>
    <w:rsid w:val="00FC6649"/>
    <w:rsid w:val="00FC79ED"/>
    <w:rsid w:val="00FD020A"/>
    <w:rsid w:val="00FD15A5"/>
    <w:rsid w:val="00FD6362"/>
    <w:rsid w:val="00FE1152"/>
    <w:rsid w:val="00FE2E96"/>
    <w:rsid w:val="00FF595A"/>
    <w:rsid w:val="00FF60EF"/>
    <w:rsid w:val="00FF6575"/>
    <w:rsid w:val="00FF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3D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E7133"/>
    <w:pPr>
      <w:keepNext/>
      <w:outlineLvl w:val="0"/>
    </w:pPr>
    <w:rPr>
      <w:b/>
      <w:bCs/>
      <w:smallCaps/>
    </w:rPr>
  </w:style>
  <w:style w:type="paragraph" w:styleId="Titolo2">
    <w:name w:val="heading 2"/>
    <w:basedOn w:val="Normale"/>
    <w:next w:val="Normale"/>
    <w:link w:val="Titolo2Carattere"/>
    <w:qFormat/>
    <w:rsid w:val="006E7133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6E7133"/>
    <w:pPr>
      <w:keepNext/>
      <w:jc w:val="center"/>
      <w:outlineLvl w:val="2"/>
    </w:pPr>
    <w:rPr>
      <w:b/>
      <w:bCs/>
      <w:sz w:val="18"/>
    </w:rPr>
  </w:style>
  <w:style w:type="paragraph" w:styleId="Titolo4">
    <w:name w:val="heading 4"/>
    <w:basedOn w:val="Normale"/>
    <w:next w:val="Normale"/>
    <w:link w:val="Titolo4Carattere"/>
    <w:qFormat/>
    <w:rsid w:val="006E7133"/>
    <w:pPr>
      <w:keepNext/>
      <w:jc w:val="center"/>
      <w:outlineLvl w:val="3"/>
    </w:pPr>
    <w:rPr>
      <w:b/>
      <w:bCs/>
      <w:sz w:val="16"/>
      <w:lang w:val="en-GB"/>
    </w:rPr>
  </w:style>
  <w:style w:type="paragraph" w:styleId="Titolo6">
    <w:name w:val="heading 6"/>
    <w:basedOn w:val="Normale"/>
    <w:next w:val="Normale"/>
    <w:link w:val="Titolo6Carattere"/>
    <w:qFormat/>
    <w:rsid w:val="00663C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491B"/>
    <w:rPr>
      <w:b/>
      <w:bCs/>
      <w:smallCaps/>
      <w:sz w:val="24"/>
      <w:szCs w:val="24"/>
    </w:rPr>
  </w:style>
  <w:style w:type="character" w:customStyle="1" w:styleId="Titolo2Carattere">
    <w:name w:val="Titolo 2 Carattere"/>
    <w:link w:val="Titolo2"/>
    <w:rsid w:val="00BC491B"/>
    <w:rPr>
      <w:b/>
      <w:bCs/>
      <w:sz w:val="24"/>
      <w:szCs w:val="24"/>
    </w:rPr>
  </w:style>
  <w:style w:type="character" w:customStyle="1" w:styleId="Titolo3Carattere">
    <w:name w:val="Titolo 3 Carattere"/>
    <w:link w:val="Titolo3"/>
    <w:rsid w:val="00D62B95"/>
    <w:rPr>
      <w:b/>
      <w:bCs/>
      <w:sz w:val="18"/>
      <w:szCs w:val="24"/>
    </w:rPr>
  </w:style>
  <w:style w:type="character" w:customStyle="1" w:styleId="Titolo4Carattere">
    <w:name w:val="Titolo 4 Carattere"/>
    <w:link w:val="Titolo4"/>
    <w:rsid w:val="00BC491B"/>
    <w:rPr>
      <w:b/>
      <w:bCs/>
      <w:sz w:val="16"/>
      <w:szCs w:val="24"/>
      <w:lang w:val="en-GB"/>
    </w:rPr>
  </w:style>
  <w:style w:type="character" w:customStyle="1" w:styleId="Titolo6Carattere">
    <w:name w:val="Titolo 6 Carattere"/>
    <w:link w:val="Titolo6"/>
    <w:rsid w:val="00D62B95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rsid w:val="006E7133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62B95"/>
  </w:style>
  <w:style w:type="paragraph" w:styleId="Didascalia">
    <w:name w:val="caption"/>
    <w:basedOn w:val="Normale"/>
    <w:next w:val="Normale"/>
    <w:qFormat/>
    <w:rsid w:val="006E7133"/>
    <w:rPr>
      <w:b/>
      <w:bCs/>
      <w:sz w:val="20"/>
    </w:rPr>
  </w:style>
  <w:style w:type="paragraph" w:styleId="Testofumetto">
    <w:name w:val="Balloon Text"/>
    <w:basedOn w:val="Normale"/>
    <w:link w:val="TestofumettoCarattere"/>
    <w:semiHidden/>
    <w:rsid w:val="006E7133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D62B95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2E09E8"/>
    <w:pPr>
      <w:spacing w:after="120"/>
    </w:pPr>
  </w:style>
  <w:style w:type="character" w:customStyle="1" w:styleId="CorpodeltestoCarattere">
    <w:name w:val="Corpo del testo Carattere"/>
    <w:link w:val="Corpodeltesto"/>
    <w:rsid w:val="00D62B95"/>
    <w:rPr>
      <w:sz w:val="24"/>
      <w:szCs w:val="24"/>
    </w:rPr>
  </w:style>
  <w:style w:type="character" w:styleId="Collegamentoipertestuale">
    <w:name w:val="Hyperlink"/>
    <w:rsid w:val="00855477"/>
    <w:rPr>
      <w:color w:val="0000FF"/>
      <w:u w:val="single"/>
    </w:rPr>
  </w:style>
  <w:style w:type="character" w:styleId="Enfasigrassetto">
    <w:name w:val="Strong"/>
    <w:uiPriority w:val="22"/>
    <w:qFormat/>
    <w:rsid w:val="00D96E9B"/>
    <w:rPr>
      <w:b/>
      <w:bCs/>
    </w:rPr>
  </w:style>
  <w:style w:type="character" w:styleId="Enfasicorsivo">
    <w:name w:val="Emphasis"/>
    <w:uiPriority w:val="20"/>
    <w:qFormat/>
    <w:rsid w:val="000352FD"/>
    <w:rPr>
      <w:i/>
      <w:iCs/>
    </w:rPr>
  </w:style>
  <w:style w:type="character" w:customStyle="1" w:styleId="normal00200028web0029char">
    <w:name w:val="normal_0020_0028web_0029__char"/>
    <w:rsid w:val="00CD1186"/>
  </w:style>
  <w:style w:type="paragraph" w:customStyle="1" w:styleId="normal00200028web0029">
    <w:name w:val="normal_0020_0028web_0029"/>
    <w:basedOn w:val="Normale"/>
    <w:rsid w:val="00CD118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B4D8D"/>
    <w:pPr>
      <w:ind w:left="720"/>
      <w:contextualSpacing/>
      <w:jc w:val="both"/>
    </w:pPr>
    <w:rPr>
      <w:rFonts w:ascii="Calibri" w:eastAsia="Calibri" w:hAnsi="Calibri" w:cs="Arial"/>
      <w:sz w:val="20"/>
      <w:szCs w:val="20"/>
    </w:rPr>
  </w:style>
  <w:style w:type="paragraph" w:customStyle="1" w:styleId="Default">
    <w:name w:val="Default"/>
    <w:rsid w:val="005901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7514E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472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7282"/>
    <w:pPr>
      <w:widowControl w:val="0"/>
      <w:autoSpaceDE w:val="0"/>
      <w:autoSpaceDN w:val="0"/>
      <w:spacing w:before="8"/>
      <w:jc w:val="center"/>
    </w:pPr>
    <w:rPr>
      <w:rFonts w:ascii="Arial" w:eastAsia="Arial" w:hAnsi="Arial" w:cs="Arial"/>
      <w:sz w:val="22"/>
      <w:szCs w:val="22"/>
      <w:lang w:bidi="it-IT"/>
    </w:rPr>
  </w:style>
  <w:style w:type="paragraph" w:styleId="NormaleWeb">
    <w:name w:val="Normal (Web)"/>
    <w:basedOn w:val="Normale"/>
    <w:uiPriority w:val="99"/>
    <w:unhideWhenUsed/>
    <w:rsid w:val="002223A2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unhideWhenUsed/>
    <w:rsid w:val="00EB627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B6275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1552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E36E06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1772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5320D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704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531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7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273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d640001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td640001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usto\Desktop\Circolari%20e%20comunicazioni\Circolari%2019\Circolare%20n.%20111%20-%20inoltro%20istanze%20assenze%20personale%20scolasti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4FDEE-2F9B-4B2F-ADB7-127C7AD6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Circolare n. 111 - inoltro istanze assenze personale scolastico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</dc:creator>
  <cp:lastModifiedBy>Fausto</cp:lastModifiedBy>
  <cp:revision>2</cp:revision>
  <cp:lastPrinted>2021-04-21T10:22:00Z</cp:lastPrinted>
  <dcterms:created xsi:type="dcterms:W3CDTF">2021-04-23T07:09:00Z</dcterms:created>
  <dcterms:modified xsi:type="dcterms:W3CDTF">2021-04-23T07:09:00Z</dcterms:modified>
</cp:coreProperties>
</file>